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E7C217" w14:textId="37BDC000" w:rsidR="00A51C22" w:rsidRPr="00D06308" w:rsidRDefault="00A51C22" w:rsidP="0015553A">
      <w:pPr>
        <w:pStyle w:val="Betreff"/>
      </w:pPr>
    </w:p>
    <w:p w14:paraId="4222B0FE" w14:textId="48F928B5" w:rsidR="00F75BAF" w:rsidRPr="00BA6D21" w:rsidRDefault="00F75BAF" w:rsidP="00BA6D21">
      <w:pPr>
        <w:spacing w:after="0" w:line="240" w:lineRule="auto"/>
        <w:rPr>
          <w:rFonts w:asciiTheme="majorHAnsi" w:hAnsiTheme="majorHAnsi" w:cs="Arial"/>
          <w:b/>
          <w:bCs/>
          <w:sz w:val="28"/>
          <w:szCs w:val="28"/>
        </w:rPr>
      </w:pPr>
      <w:r w:rsidRPr="00BA6D21">
        <w:rPr>
          <w:rFonts w:asciiTheme="majorHAnsi" w:hAnsiTheme="majorHAnsi" w:cs="Arial"/>
          <w:b/>
          <w:bCs/>
          <w:sz w:val="28"/>
          <w:szCs w:val="28"/>
        </w:rPr>
        <w:t>Bewerbungsformular</w:t>
      </w:r>
    </w:p>
    <w:p w14:paraId="63355BED" w14:textId="199B88DD" w:rsidR="00F40A2E" w:rsidRDefault="00F40A2E" w:rsidP="00F40A2E">
      <w:pPr>
        <w:pStyle w:val="NurText"/>
        <w:tabs>
          <w:tab w:val="left" w:pos="4536"/>
        </w:tabs>
        <w:rPr>
          <w:rFonts w:asciiTheme="majorHAnsi" w:hAnsiTheme="majorHAnsi" w:cs="Arial"/>
          <w:color w:val="000000"/>
        </w:rPr>
      </w:pPr>
    </w:p>
    <w:p w14:paraId="7EDE4958" w14:textId="77777777" w:rsidR="003832D3" w:rsidRPr="003832D3" w:rsidRDefault="003832D3" w:rsidP="00F40A2E">
      <w:pPr>
        <w:pStyle w:val="NurText"/>
        <w:tabs>
          <w:tab w:val="left" w:pos="4536"/>
        </w:tabs>
        <w:rPr>
          <w:rFonts w:asciiTheme="majorHAnsi" w:hAnsiTheme="majorHAnsi" w:cs="Arial"/>
          <w:color w:val="000000"/>
        </w:rPr>
      </w:pPr>
    </w:p>
    <w:tbl>
      <w:tblPr>
        <w:tblW w:w="92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567"/>
        <w:gridCol w:w="5987"/>
      </w:tblGrid>
      <w:tr w:rsidR="00F40A2E" w:rsidRPr="003832D3" w14:paraId="4213FFFC" w14:textId="77777777" w:rsidTr="0029099E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1114782E" w14:textId="22922A5F" w:rsidR="00F40A2E" w:rsidRPr="003832D3" w:rsidRDefault="003832D3" w:rsidP="003D7A3D">
            <w:pPr>
              <w:pStyle w:val="NurText"/>
              <w:ind w:left="-108"/>
              <w:rPr>
                <w:rFonts w:asciiTheme="majorHAnsi" w:hAnsiTheme="majorHAnsi" w:cs="Arial"/>
                <w:color w:val="000000"/>
              </w:rPr>
            </w:pPr>
            <w:r w:rsidRPr="003832D3">
              <w:rPr>
                <w:rFonts w:asciiTheme="majorHAnsi" w:hAnsiTheme="majorHAnsi" w:cs="Arial"/>
                <w:color w:val="000000"/>
              </w:rPr>
              <w:t>Name</w:t>
            </w:r>
          </w:p>
          <w:p w14:paraId="59533176" w14:textId="77777777" w:rsidR="00F40A2E" w:rsidRPr="003832D3" w:rsidRDefault="00F40A2E" w:rsidP="003D7A3D">
            <w:pPr>
              <w:pStyle w:val="NurText"/>
              <w:rPr>
                <w:rFonts w:asciiTheme="majorHAnsi" w:hAnsiTheme="majorHAnsi" w:cs="Arial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95B3D7" w:themeColor="accent1" w:themeTint="99"/>
            </w:tcBorders>
          </w:tcPr>
          <w:p w14:paraId="679D50E9" w14:textId="77777777" w:rsidR="00F40A2E" w:rsidRPr="003832D3" w:rsidRDefault="00F40A2E" w:rsidP="003D7A3D">
            <w:pPr>
              <w:pStyle w:val="NurText"/>
              <w:tabs>
                <w:tab w:val="left" w:pos="4536"/>
              </w:tabs>
              <w:rPr>
                <w:rFonts w:asciiTheme="majorHAnsi" w:hAnsiTheme="majorHAnsi" w:cs="Arial"/>
                <w:color w:val="000000"/>
              </w:rPr>
            </w:pPr>
          </w:p>
        </w:tc>
        <w:tc>
          <w:tcPr>
            <w:tcW w:w="598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1935DAB5" w14:textId="0ED6AF86" w:rsidR="00F40A2E" w:rsidRPr="003832D3" w:rsidRDefault="00F40A2E" w:rsidP="003D7A3D">
            <w:pPr>
              <w:pStyle w:val="NurText"/>
              <w:tabs>
                <w:tab w:val="left" w:pos="4536"/>
              </w:tabs>
              <w:rPr>
                <w:rFonts w:asciiTheme="majorHAnsi" w:hAnsiTheme="majorHAnsi" w:cs="Arial"/>
                <w:color w:val="000000"/>
              </w:rPr>
            </w:pPr>
          </w:p>
        </w:tc>
      </w:tr>
    </w:tbl>
    <w:p w14:paraId="14504329" w14:textId="77777777" w:rsidR="00F40A2E" w:rsidRPr="003832D3" w:rsidRDefault="00F40A2E" w:rsidP="00F40A2E">
      <w:pPr>
        <w:pStyle w:val="NurText"/>
        <w:tabs>
          <w:tab w:val="left" w:pos="4536"/>
        </w:tabs>
        <w:rPr>
          <w:rFonts w:asciiTheme="majorHAnsi" w:hAnsiTheme="majorHAnsi" w:cs="Arial"/>
          <w:color w:val="000000"/>
        </w:rPr>
      </w:pPr>
    </w:p>
    <w:tbl>
      <w:tblPr>
        <w:tblW w:w="92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567"/>
        <w:gridCol w:w="5987"/>
      </w:tblGrid>
      <w:tr w:rsidR="00F40A2E" w:rsidRPr="003832D3" w14:paraId="7804D010" w14:textId="77777777" w:rsidTr="0029099E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662D42DA" w14:textId="6CBBC266" w:rsidR="00F40A2E" w:rsidRPr="003832D3" w:rsidRDefault="003832D3" w:rsidP="003D7A3D">
            <w:pPr>
              <w:pStyle w:val="NurText"/>
              <w:ind w:left="-108"/>
              <w:rPr>
                <w:rFonts w:asciiTheme="majorHAnsi" w:hAnsiTheme="majorHAnsi" w:cs="Arial"/>
                <w:color w:val="000000"/>
              </w:rPr>
            </w:pPr>
            <w:proofErr w:type="spellStart"/>
            <w:r>
              <w:rPr>
                <w:rFonts w:asciiTheme="majorHAnsi" w:hAnsiTheme="majorHAnsi" w:cs="Arial"/>
                <w:color w:val="000000"/>
              </w:rPr>
              <w:t>Strasse</w:t>
            </w:r>
            <w:proofErr w:type="spellEnd"/>
            <w:r>
              <w:rPr>
                <w:rFonts w:asciiTheme="majorHAnsi" w:hAnsiTheme="majorHAnsi" w:cs="Arial"/>
                <w:color w:val="000000"/>
              </w:rPr>
              <w:t xml:space="preserve"> und Nr.</w:t>
            </w:r>
          </w:p>
          <w:p w14:paraId="716A7F8E" w14:textId="77777777" w:rsidR="00F40A2E" w:rsidRPr="003832D3" w:rsidRDefault="00F40A2E" w:rsidP="003D7A3D">
            <w:pPr>
              <w:pStyle w:val="NurText"/>
              <w:ind w:left="-108"/>
              <w:rPr>
                <w:rFonts w:asciiTheme="majorHAnsi" w:hAnsiTheme="majorHAnsi" w:cs="Arial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95B3D7" w:themeColor="accent1" w:themeTint="99"/>
            </w:tcBorders>
          </w:tcPr>
          <w:p w14:paraId="1DAC6D0A" w14:textId="77777777" w:rsidR="00F40A2E" w:rsidRPr="003832D3" w:rsidRDefault="00F40A2E" w:rsidP="003D7A3D">
            <w:pPr>
              <w:pStyle w:val="NurText"/>
              <w:tabs>
                <w:tab w:val="left" w:pos="4536"/>
              </w:tabs>
              <w:rPr>
                <w:rFonts w:asciiTheme="majorHAnsi" w:hAnsiTheme="majorHAnsi" w:cs="Arial"/>
                <w:color w:val="000000"/>
              </w:rPr>
            </w:pPr>
          </w:p>
        </w:tc>
        <w:tc>
          <w:tcPr>
            <w:tcW w:w="598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7ADFD53F" w14:textId="0A0B4A08" w:rsidR="00F40A2E" w:rsidRPr="003832D3" w:rsidRDefault="00F40A2E" w:rsidP="003D7A3D">
            <w:pPr>
              <w:pStyle w:val="NurText"/>
              <w:tabs>
                <w:tab w:val="left" w:pos="4536"/>
              </w:tabs>
              <w:rPr>
                <w:rFonts w:asciiTheme="majorHAnsi" w:hAnsiTheme="majorHAnsi" w:cs="Arial"/>
                <w:color w:val="000000"/>
              </w:rPr>
            </w:pPr>
          </w:p>
        </w:tc>
      </w:tr>
    </w:tbl>
    <w:p w14:paraId="6BAEF184" w14:textId="77777777" w:rsidR="00F40A2E" w:rsidRPr="003832D3" w:rsidRDefault="00F40A2E" w:rsidP="00F40A2E">
      <w:pPr>
        <w:pStyle w:val="NurText"/>
        <w:tabs>
          <w:tab w:val="left" w:pos="4536"/>
        </w:tabs>
        <w:rPr>
          <w:rFonts w:asciiTheme="majorHAnsi" w:hAnsiTheme="majorHAnsi" w:cs="Arial"/>
          <w:color w:val="000000"/>
        </w:rPr>
      </w:pPr>
    </w:p>
    <w:tbl>
      <w:tblPr>
        <w:tblW w:w="92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567"/>
        <w:gridCol w:w="5987"/>
      </w:tblGrid>
      <w:tr w:rsidR="00F40A2E" w:rsidRPr="003832D3" w14:paraId="57AE1FE4" w14:textId="77777777" w:rsidTr="0029099E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317450F6" w14:textId="5579FFAA" w:rsidR="00F40A2E" w:rsidRPr="003832D3" w:rsidRDefault="003832D3" w:rsidP="003D7A3D">
            <w:pPr>
              <w:pStyle w:val="NurText"/>
              <w:tabs>
                <w:tab w:val="left" w:pos="4536"/>
              </w:tabs>
              <w:ind w:left="-108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PLZ und Ort</w:t>
            </w:r>
          </w:p>
          <w:p w14:paraId="5652B885" w14:textId="77777777" w:rsidR="00F40A2E" w:rsidRPr="003832D3" w:rsidRDefault="00F40A2E" w:rsidP="003D7A3D">
            <w:pPr>
              <w:pStyle w:val="NurText"/>
              <w:tabs>
                <w:tab w:val="left" w:pos="4536"/>
              </w:tabs>
              <w:rPr>
                <w:rFonts w:asciiTheme="majorHAnsi" w:hAnsiTheme="majorHAnsi" w:cs="Arial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95B3D7" w:themeColor="accent1" w:themeTint="99"/>
            </w:tcBorders>
          </w:tcPr>
          <w:p w14:paraId="3E7DA746" w14:textId="77777777" w:rsidR="00F40A2E" w:rsidRPr="003832D3" w:rsidRDefault="00F40A2E" w:rsidP="003D7A3D">
            <w:pPr>
              <w:pStyle w:val="NurText"/>
              <w:tabs>
                <w:tab w:val="left" w:pos="4536"/>
              </w:tabs>
              <w:rPr>
                <w:rFonts w:asciiTheme="majorHAnsi" w:hAnsiTheme="majorHAnsi" w:cs="Arial"/>
                <w:color w:val="000000"/>
              </w:rPr>
            </w:pPr>
          </w:p>
        </w:tc>
        <w:tc>
          <w:tcPr>
            <w:tcW w:w="598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758703EA" w14:textId="6E23C90E" w:rsidR="00F40A2E" w:rsidRPr="003832D3" w:rsidRDefault="00F40A2E" w:rsidP="003D7A3D">
            <w:pPr>
              <w:pStyle w:val="NurText"/>
              <w:tabs>
                <w:tab w:val="left" w:pos="4536"/>
              </w:tabs>
              <w:rPr>
                <w:rFonts w:asciiTheme="majorHAnsi" w:hAnsiTheme="majorHAnsi" w:cs="Arial"/>
                <w:color w:val="000000"/>
              </w:rPr>
            </w:pPr>
          </w:p>
        </w:tc>
      </w:tr>
    </w:tbl>
    <w:p w14:paraId="4E0A5FA5" w14:textId="77777777" w:rsidR="00F40A2E" w:rsidRPr="003832D3" w:rsidRDefault="00F40A2E" w:rsidP="00F40A2E">
      <w:pPr>
        <w:pStyle w:val="NurText"/>
        <w:tabs>
          <w:tab w:val="left" w:pos="4111"/>
        </w:tabs>
        <w:rPr>
          <w:rFonts w:asciiTheme="majorHAnsi" w:hAnsiTheme="majorHAnsi" w:cs="Arial"/>
          <w:color w:val="000000"/>
        </w:rPr>
      </w:pPr>
    </w:p>
    <w:tbl>
      <w:tblPr>
        <w:tblW w:w="92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567"/>
        <w:gridCol w:w="5987"/>
      </w:tblGrid>
      <w:tr w:rsidR="00F40A2E" w:rsidRPr="003832D3" w14:paraId="38D5EE44" w14:textId="77777777" w:rsidTr="00071306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7F041368" w14:textId="775B5F97" w:rsidR="00F40A2E" w:rsidRPr="003832D3" w:rsidRDefault="00D82C24" w:rsidP="003D7A3D">
            <w:pPr>
              <w:pStyle w:val="NurText"/>
              <w:tabs>
                <w:tab w:val="left" w:pos="4536"/>
              </w:tabs>
              <w:ind w:left="-108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Telefon</w:t>
            </w:r>
          </w:p>
          <w:p w14:paraId="5A696E25" w14:textId="77777777" w:rsidR="00F40A2E" w:rsidRPr="003832D3" w:rsidRDefault="00F40A2E" w:rsidP="003D7A3D">
            <w:pPr>
              <w:pStyle w:val="NurText"/>
              <w:tabs>
                <w:tab w:val="left" w:pos="4536"/>
              </w:tabs>
              <w:ind w:left="-108"/>
              <w:rPr>
                <w:rFonts w:asciiTheme="majorHAnsi" w:hAnsiTheme="majorHAnsi" w:cs="Arial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95B3D7" w:themeColor="accent1" w:themeTint="99"/>
            </w:tcBorders>
          </w:tcPr>
          <w:p w14:paraId="19B37AE7" w14:textId="77777777" w:rsidR="00F40A2E" w:rsidRPr="003832D3" w:rsidRDefault="00F40A2E" w:rsidP="003D7A3D">
            <w:pPr>
              <w:pStyle w:val="NurText"/>
              <w:tabs>
                <w:tab w:val="left" w:pos="4536"/>
              </w:tabs>
              <w:rPr>
                <w:rFonts w:asciiTheme="majorHAnsi" w:hAnsiTheme="majorHAnsi" w:cs="Arial"/>
                <w:color w:val="000000"/>
              </w:rPr>
            </w:pPr>
          </w:p>
        </w:tc>
        <w:tc>
          <w:tcPr>
            <w:tcW w:w="598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157EB441" w14:textId="6DE5081B" w:rsidR="00F40A2E" w:rsidRPr="003832D3" w:rsidRDefault="00F40A2E" w:rsidP="003D7A3D">
            <w:pPr>
              <w:pStyle w:val="NurText"/>
              <w:tabs>
                <w:tab w:val="left" w:pos="4536"/>
              </w:tabs>
              <w:rPr>
                <w:rFonts w:asciiTheme="majorHAnsi" w:hAnsiTheme="majorHAnsi" w:cs="Arial"/>
                <w:color w:val="000000"/>
              </w:rPr>
            </w:pPr>
          </w:p>
        </w:tc>
      </w:tr>
    </w:tbl>
    <w:p w14:paraId="02227994" w14:textId="77777777" w:rsidR="00F40A2E" w:rsidRPr="003832D3" w:rsidRDefault="00F40A2E" w:rsidP="00F40A2E">
      <w:pPr>
        <w:pStyle w:val="NurText"/>
        <w:tabs>
          <w:tab w:val="left" w:pos="4111"/>
        </w:tabs>
        <w:rPr>
          <w:rFonts w:asciiTheme="majorHAnsi" w:hAnsiTheme="majorHAnsi" w:cs="Arial"/>
          <w:color w:val="000000"/>
        </w:rPr>
      </w:pPr>
    </w:p>
    <w:tbl>
      <w:tblPr>
        <w:tblW w:w="92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567"/>
        <w:gridCol w:w="5987"/>
      </w:tblGrid>
      <w:tr w:rsidR="00F40A2E" w:rsidRPr="003832D3" w14:paraId="36BE21B7" w14:textId="77777777" w:rsidTr="00071306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7F9ED231" w14:textId="24912CCA" w:rsidR="00F40A2E" w:rsidRPr="003832D3" w:rsidRDefault="00D82C24" w:rsidP="003D7A3D">
            <w:pPr>
              <w:pStyle w:val="NurText"/>
              <w:tabs>
                <w:tab w:val="left" w:pos="4111"/>
              </w:tabs>
              <w:ind w:left="-108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E-Mail</w:t>
            </w:r>
          </w:p>
          <w:p w14:paraId="0AF2A12F" w14:textId="77777777" w:rsidR="00F40A2E" w:rsidRPr="003832D3" w:rsidRDefault="00F40A2E" w:rsidP="003D7A3D">
            <w:pPr>
              <w:pStyle w:val="NurText"/>
              <w:tabs>
                <w:tab w:val="left" w:pos="4111"/>
              </w:tabs>
              <w:rPr>
                <w:rFonts w:asciiTheme="majorHAnsi" w:hAnsiTheme="majorHAnsi" w:cs="Arial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95B3D7" w:themeColor="accent1" w:themeTint="99"/>
            </w:tcBorders>
          </w:tcPr>
          <w:p w14:paraId="191E4A8A" w14:textId="77777777" w:rsidR="00F40A2E" w:rsidRPr="003832D3" w:rsidRDefault="00F40A2E" w:rsidP="003D7A3D">
            <w:pPr>
              <w:pStyle w:val="NurText"/>
              <w:tabs>
                <w:tab w:val="left" w:pos="4536"/>
              </w:tabs>
              <w:rPr>
                <w:rFonts w:asciiTheme="majorHAnsi" w:hAnsiTheme="majorHAnsi" w:cs="Arial"/>
                <w:color w:val="000000"/>
              </w:rPr>
            </w:pPr>
          </w:p>
        </w:tc>
        <w:tc>
          <w:tcPr>
            <w:tcW w:w="598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3A1E4808" w14:textId="0674F4EA" w:rsidR="00F40A2E" w:rsidRPr="003832D3" w:rsidRDefault="00F40A2E" w:rsidP="003D7A3D">
            <w:pPr>
              <w:pStyle w:val="NurText"/>
              <w:tabs>
                <w:tab w:val="left" w:pos="4536"/>
              </w:tabs>
              <w:rPr>
                <w:rFonts w:asciiTheme="majorHAnsi" w:hAnsiTheme="majorHAnsi" w:cs="Arial"/>
                <w:color w:val="000000"/>
              </w:rPr>
            </w:pPr>
          </w:p>
        </w:tc>
      </w:tr>
    </w:tbl>
    <w:p w14:paraId="372035E8" w14:textId="77777777" w:rsidR="00F40A2E" w:rsidRPr="003832D3" w:rsidRDefault="00F40A2E" w:rsidP="00F40A2E">
      <w:pPr>
        <w:pStyle w:val="NurText"/>
        <w:tabs>
          <w:tab w:val="left" w:pos="4111"/>
        </w:tabs>
        <w:rPr>
          <w:rFonts w:asciiTheme="majorHAnsi" w:hAnsiTheme="majorHAnsi" w:cs="Arial"/>
          <w:color w:val="000000"/>
        </w:rPr>
      </w:pPr>
    </w:p>
    <w:tbl>
      <w:tblPr>
        <w:tblW w:w="92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567"/>
        <w:gridCol w:w="5987"/>
      </w:tblGrid>
      <w:tr w:rsidR="00F40A2E" w:rsidRPr="003832D3" w14:paraId="0BE5B7AB" w14:textId="77777777" w:rsidTr="00071306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69C0E99C" w14:textId="2F92518C" w:rsidR="00F40A2E" w:rsidRPr="003832D3" w:rsidRDefault="00D82C24" w:rsidP="003D7A3D">
            <w:pPr>
              <w:pStyle w:val="NurText"/>
              <w:tabs>
                <w:tab w:val="left" w:pos="4536"/>
              </w:tabs>
              <w:ind w:left="-108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Schule</w:t>
            </w:r>
          </w:p>
          <w:p w14:paraId="28CEE7D4" w14:textId="77777777" w:rsidR="00F40A2E" w:rsidRPr="003832D3" w:rsidRDefault="00F40A2E" w:rsidP="003D7A3D">
            <w:pPr>
              <w:pStyle w:val="NurText"/>
              <w:tabs>
                <w:tab w:val="left" w:pos="4536"/>
              </w:tabs>
              <w:rPr>
                <w:rFonts w:asciiTheme="majorHAnsi" w:hAnsiTheme="majorHAnsi" w:cs="Arial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95B3D7" w:themeColor="accent1" w:themeTint="99"/>
            </w:tcBorders>
          </w:tcPr>
          <w:p w14:paraId="24A087E9" w14:textId="77777777" w:rsidR="00F40A2E" w:rsidRPr="003832D3" w:rsidRDefault="00F40A2E" w:rsidP="003D7A3D">
            <w:pPr>
              <w:pStyle w:val="NurText"/>
              <w:tabs>
                <w:tab w:val="left" w:pos="4536"/>
              </w:tabs>
              <w:rPr>
                <w:rFonts w:asciiTheme="majorHAnsi" w:hAnsiTheme="majorHAnsi" w:cs="Arial"/>
                <w:color w:val="000000"/>
              </w:rPr>
            </w:pPr>
          </w:p>
        </w:tc>
        <w:tc>
          <w:tcPr>
            <w:tcW w:w="598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3D8AAB98" w14:textId="77777777" w:rsidR="00F40A2E" w:rsidRPr="003832D3" w:rsidRDefault="00F40A2E" w:rsidP="003D7A3D">
            <w:pPr>
              <w:pStyle w:val="NurText"/>
              <w:tabs>
                <w:tab w:val="left" w:pos="4536"/>
              </w:tabs>
              <w:rPr>
                <w:rFonts w:asciiTheme="majorHAnsi" w:hAnsiTheme="majorHAnsi" w:cs="Arial"/>
                <w:color w:val="000000"/>
              </w:rPr>
            </w:pPr>
          </w:p>
        </w:tc>
      </w:tr>
    </w:tbl>
    <w:p w14:paraId="06C3DF9C" w14:textId="77777777" w:rsidR="00F40A2E" w:rsidRPr="003832D3" w:rsidRDefault="00F40A2E" w:rsidP="00F40A2E">
      <w:pPr>
        <w:pStyle w:val="NurText"/>
        <w:tabs>
          <w:tab w:val="left" w:pos="4111"/>
        </w:tabs>
        <w:rPr>
          <w:rFonts w:asciiTheme="majorHAnsi" w:hAnsiTheme="majorHAnsi" w:cs="Arial"/>
          <w:color w:val="000000"/>
        </w:rPr>
      </w:pPr>
    </w:p>
    <w:tbl>
      <w:tblPr>
        <w:tblW w:w="92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567"/>
        <w:gridCol w:w="5987"/>
      </w:tblGrid>
      <w:tr w:rsidR="00F40A2E" w:rsidRPr="003832D3" w14:paraId="6405E869" w14:textId="77777777" w:rsidTr="00071306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236617E6" w14:textId="184F6A5D" w:rsidR="00F40A2E" w:rsidRPr="003832D3" w:rsidRDefault="00D82C24" w:rsidP="003D7A3D">
            <w:pPr>
              <w:pStyle w:val="NurText"/>
              <w:tabs>
                <w:tab w:val="left" w:pos="4536"/>
              </w:tabs>
              <w:ind w:left="-108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Abgabedatum der Arbeit</w:t>
            </w:r>
          </w:p>
          <w:p w14:paraId="1EAF9D30" w14:textId="77777777" w:rsidR="00F40A2E" w:rsidRPr="003832D3" w:rsidRDefault="00F40A2E" w:rsidP="003D7A3D">
            <w:pPr>
              <w:pStyle w:val="NurText"/>
              <w:tabs>
                <w:tab w:val="left" w:pos="4536"/>
              </w:tabs>
              <w:ind w:left="-108"/>
              <w:rPr>
                <w:rFonts w:asciiTheme="majorHAnsi" w:hAnsiTheme="majorHAnsi" w:cs="Arial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95B3D7" w:themeColor="accent1" w:themeTint="99"/>
            </w:tcBorders>
          </w:tcPr>
          <w:p w14:paraId="522DEA9E" w14:textId="77777777" w:rsidR="00F40A2E" w:rsidRPr="003832D3" w:rsidRDefault="00F40A2E" w:rsidP="003D7A3D">
            <w:pPr>
              <w:pStyle w:val="NurText"/>
              <w:tabs>
                <w:tab w:val="left" w:pos="4536"/>
              </w:tabs>
              <w:rPr>
                <w:rFonts w:asciiTheme="majorHAnsi" w:hAnsiTheme="majorHAnsi" w:cs="Arial"/>
                <w:color w:val="000000"/>
              </w:rPr>
            </w:pPr>
          </w:p>
        </w:tc>
        <w:tc>
          <w:tcPr>
            <w:tcW w:w="598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468E815F" w14:textId="0A6F914D" w:rsidR="00F40A2E" w:rsidRPr="003832D3" w:rsidRDefault="00F40A2E" w:rsidP="003D7A3D">
            <w:pPr>
              <w:pStyle w:val="NurText"/>
              <w:tabs>
                <w:tab w:val="left" w:pos="4536"/>
              </w:tabs>
              <w:rPr>
                <w:rFonts w:asciiTheme="majorHAnsi" w:hAnsiTheme="majorHAnsi" w:cs="Arial"/>
                <w:color w:val="000000"/>
              </w:rPr>
            </w:pPr>
          </w:p>
        </w:tc>
      </w:tr>
    </w:tbl>
    <w:p w14:paraId="51B1E83F" w14:textId="77777777" w:rsidR="00F40A2E" w:rsidRPr="003832D3" w:rsidRDefault="00F40A2E" w:rsidP="00F40A2E">
      <w:pPr>
        <w:pStyle w:val="NurText"/>
        <w:tabs>
          <w:tab w:val="left" w:pos="4111"/>
        </w:tabs>
        <w:rPr>
          <w:rFonts w:asciiTheme="majorHAnsi" w:hAnsiTheme="majorHAnsi" w:cs="Arial"/>
          <w:color w:val="000000"/>
        </w:rPr>
      </w:pPr>
    </w:p>
    <w:tbl>
      <w:tblPr>
        <w:tblW w:w="92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567"/>
        <w:gridCol w:w="5987"/>
      </w:tblGrid>
      <w:tr w:rsidR="00F40A2E" w:rsidRPr="003832D3" w14:paraId="3A0D557C" w14:textId="77777777" w:rsidTr="00071306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3127AC81" w14:textId="22033A48" w:rsidR="00F40A2E" w:rsidRPr="003832D3" w:rsidRDefault="00E24D13" w:rsidP="003D7A3D">
            <w:pPr>
              <w:pStyle w:val="NurText"/>
              <w:tabs>
                <w:tab w:val="left" w:pos="4536"/>
              </w:tabs>
              <w:ind w:left="-108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Betreuende Lehrkraft</w:t>
            </w:r>
          </w:p>
          <w:p w14:paraId="5A118EC1" w14:textId="77777777" w:rsidR="00F40A2E" w:rsidRPr="003832D3" w:rsidRDefault="00F40A2E" w:rsidP="003D7A3D">
            <w:pPr>
              <w:pStyle w:val="NurText"/>
              <w:tabs>
                <w:tab w:val="left" w:pos="4536"/>
              </w:tabs>
              <w:ind w:left="-108"/>
              <w:rPr>
                <w:rFonts w:asciiTheme="majorHAnsi" w:hAnsiTheme="majorHAnsi" w:cs="Arial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95B3D7" w:themeColor="accent1" w:themeTint="99"/>
            </w:tcBorders>
          </w:tcPr>
          <w:p w14:paraId="6E9E5D4C" w14:textId="77777777" w:rsidR="00F40A2E" w:rsidRPr="003832D3" w:rsidRDefault="00F40A2E" w:rsidP="003D7A3D">
            <w:pPr>
              <w:pStyle w:val="NurText"/>
              <w:tabs>
                <w:tab w:val="left" w:pos="4536"/>
              </w:tabs>
              <w:rPr>
                <w:rFonts w:asciiTheme="majorHAnsi" w:hAnsiTheme="majorHAnsi" w:cs="Arial"/>
                <w:color w:val="000000"/>
              </w:rPr>
            </w:pPr>
          </w:p>
        </w:tc>
        <w:tc>
          <w:tcPr>
            <w:tcW w:w="598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4C6E2EFC" w14:textId="4CF034CF" w:rsidR="00F40A2E" w:rsidRPr="003832D3" w:rsidRDefault="00F40A2E" w:rsidP="003D7A3D">
            <w:pPr>
              <w:pStyle w:val="NurText"/>
              <w:tabs>
                <w:tab w:val="left" w:pos="4536"/>
              </w:tabs>
              <w:rPr>
                <w:rFonts w:asciiTheme="majorHAnsi" w:hAnsiTheme="majorHAnsi" w:cs="Arial"/>
                <w:color w:val="000000"/>
              </w:rPr>
            </w:pPr>
          </w:p>
        </w:tc>
      </w:tr>
    </w:tbl>
    <w:p w14:paraId="2C954B04" w14:textId="77777777" w:rsidR="00F40A2E" w:rsidRPr="003832D3" w:rsidRDefault="00F40A2E" w:rsidP="00F40A2E">
      <w:pPr>
        <w:pStyle w:val="NurText"/>
        <w:tabs>
          <w:tab w:val="left" w:pos="4536"/>
        </w:tabs>
        <w:rPr>
          <w:rFonts w:asciiTheme="majorHAnsi" w:hAnsiTheme="majorHAnsi" w:cs="Arial"/>
          <w:color w:val="000000"/>
        </w:rPr>
      </w:pPr>
    </w:p>
    <w:tbl>
      <w:tblPr>
        <w:tblW w:w="92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567"/>
        <w:gridCol w:w="5987"/>
      </w:tblGrid>
      <w:tr w:rsidR="00F40A2E" w:rsidRPr="003832D3" w14:paraId="5794A13D" w14:textId="77777777" w:rsidTr="00071306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766BB18A" w14:textId="43DD4325" w:rsidR="00F40A2E" w:rsidRPr="003832D3" w:rsidRDefault="00E24D13" w:rsidP="003D7A3D">
            <w:pPr>
              <w:pStyle w:val="NurText"/>
              <w:tabs>
                <w:tab w:val="left" w:pos="4536"/>
              </w:tabs>
              <w:ind w:left="-108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Note</w:t>
            </w:r>
          </w:p>
          <w:p w14:paraId="1C86FA37" w14:textId="77777777" w:rsidR="00F40A2E" w:rsidRPr="003832D3" w:rsidRDefault="00F40A2E" w:rsidP="003D7A3D">
            <w:pPr>
              <w:pStyle w:val="NurText"/>
              <w:tabs>
                <w:tab w:val="left" w:pos="4536"/>
              </w:tabs>
              <w:rPr>
                <w:rFonts w:asciiTheme="majorHAnsi" w:hAnsiTheme="majorHAnsi" w:cs="Arial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95B3D7" w:themeColor="accent1" w:themeTint="99"/>
            </w:tcBorders>
          </w:tcPr>
          <w:p w14:paraId="0139C5DC" w14:textId="77777777" w:rsidR="00F40A2E" w:rsidRPr="003832D3" w:rsidRDefault="00F40A2E" w:rsidP="003D7A3D">
            <w:pPr>
              <w:pStyle w:val="NurText"/>
              <w:tabs>
                <w:tab w:val="left" w:pos="4536"/>
              </w:tabs>
              <w:rPr>
                <w:rFonts w:asciiTheme="majorHAnsi" w:hAnsiTheme="majorHAnsi" w:cs="Arial"/>
                <w:color w:val="000000"/>
              </w:rPr>
            </w:pPr>
          </w:p>
        </w:tc>
        <w:tc>
          <w:tcPr>
            <w:tcW w:w="598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20682D0A" w14:textId="10DBC683" w:rsidR="00F40A2E" w:rsidRPr="003832D3" w:rsidRDefault="00F40A2E" w:rsidP="003D7A3D">
            <w:pPr>
              <w:pStyle w:val="NurText"/>
              <w:tabs>
                <w:tab w:val="left" w:pos="4536"/>
                <w:tab w:val="left" w:pos="6123"/>
              </w:tabs>
              <w:rPr>
                <w:rFonts w:asciiTheme="majorHAnsi" w:hAnsiTheme="majorHAnsi" w:cs="Arial"/>
                <w:color w:val="000000"/>
              </w:rPr>
            </w:pPr>
          </w:p>
        </w:tc>
      </w:tr>
    </w:tbl>
    <w:p w14:paraId="6B634052" w14:textId="77777777" w:rsidR="00D82C24" w:rsidRPr="003832D3" w:rsidRDefault="00D82C24" w:rsidP="00D82C24">
      <w:pPr>
        <w:pStyle w:val="NurText"/>
        <w:tabs>
          <w:tab w:val="left" w:pos="4536"/>
        </w:tabs>
        <w:rPr>
          <w:rFonts w:asciiTheme="majorHAnsi" w:hAnsiTheme="majorHAnsi" w:cs="Arial"/>
          <w:color w:val="000000"/>
        </w:rPr>
      </w:pPr>
    </w:p>
    <w:tbl>
      <w:tblPr>
        <w:tblW w:w="92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567"/>
        <w:gridCol w:w="5987"/>
      </w:tblGrid>
      <w:tr w:rsidR="00D82C24" w:rsidRPr="003832D3" w14:paraId="22B4740C" w14:textId="77777777" w:rsidTr="00071306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59A773D0" w14:textId="70DFA7D5" w:rsidR="00D82C24" w:rsidRPr="003832D3" w:rsidRDefault="00E24D13" w:rsidP="00E24D13">
            <w:pPr>
              <w:pStyle w:val="NurText"/>
              <w:tabs>
                <w:tab w:val="left" w:pos="4536"/>
              </w:tabs>
              <w:ind w:left="-108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Datum der Maturafeier</w:t>
            </w:r>
          </w:p>
          <w:p w14:paraId="0812CD4E" w14:textId="77777777" w:rsidR="00D82C24" w:rsidRPr="003832D3" w:rsidRDefault="00D82C24" w:rsidP="003D7A3D">
            <w:pPr>
              <w:pStyle w:val="NurText"/>
              <w:tabs>
                <w:tab w:val="left" w:pos="4536"/>
              </w:tabs>
              <w:rPr>
                <w:rFonts w:asciiTheme="majorHAnsi" w:hAnsiTheme="majorHAnsi" w:cs="Arial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95B3D7" w:themeColor="accent1" w:themeTint="99"/>
            </w:tcBorders>
          </w:tcPr>
          <w:p w14:paraId="545ADB89" w14:textId="77777777" w:rsidR="00D82C24" w:rsidRPr="003832D3" w:rsidRDefault="00D82C24" w:rsidP="003D7A3D">
            <w:pPr>
              <w:pStyle w:val="NurText"/>
              <w:tabs>
                <w:tab w:val="left" w:pos="4536"/>
              </w:tabs>
              <w:rPr>
                <w:rFonts w:asciiTheme="majorHAnsi" w:hAnsiTheme="majorHAnsi" w:cs="Arial"/>
                <w:color w:val="000000"/>
              </w:rPr>
            </w:pPr>
          </w:p>
        </w:tc>
        <w:tc>
          <w:tcPr>
            <w:tcW w:w="598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3CA50B6F" w14:textId="5A5B592B" w:rsidR="00D82C24" w:rsidRPr="003832D3" w:rsidRDefault="00D82C24" w:rsidP="003D7A3D">
            <w:pPr>
              <w:pStyle w:val="NurText"/>
              <w:tabs>
                <w:tab w:val="left" w:pos="4536"/>
                <w:tab w:val="left" w:pos="6123"/>
              </w:tabs>
              <w:rPr>
                <w:rFonts w:asciiTheme="majorHAnsi" w:hAnsiTheme="majorHAnsi" w:cs="Arial"/>
                <w:color w:val="000000"/>
              </w:rPr>
            </w:pPr>
          </w:p>
        </w:tc>
      </w:tr>
    </w:tbl>
    <w:p w14:paraId="1EABF73D" w14:textId="77777777" w:rsidR="00D82C24" w:rsidRPr="003832D3" w:rsidRDefault="00D82C24" w:rsidP="00D82C24">
      <w:pPr>
        <w:pStyle w:val="NurText"/>
        <w:tabs>
          <w:tab w:val="left" w:pos="4536"/>
        </w:tabs>
        <w:rPr>
          <w:rFonts w:asciiTheme="majorHAnsi" w:hAnsiTheme="majorHAnsi" w:cs="Arial"/>
          <w:color w:val="000000"/>
        </w:rPr>
      </w:pPr>
    </w:p>
    <w:tbl>
      <w:tblPr>
        <w:tblW w:w="92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567"/>
        <w:gridCol w:w="5987"/>
      </w:tblGrid>
      <w:tr w:rsidR="00D82C24" w:rsidRPr="003832D3" w14:paraId="6630C0E4" w14:textId="77777777" w:rsidTr="00071306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4638B04F" w14:textId="52B5FABB" w:rsidR="00D82C24" w:rsidRDefault="00E24D13" w:rsidP="003D7A3D">
            <w:pPr>
              <w:pStyle w:val="NurText"/>
              <w:tabs>
                <w:tab w:val="left" w:pos="4536"/>
              </w:tabs>
              <w:ind w:left="-108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</w:rPr>
              <w:t>Titel der Arbeit</w:t>
            </w:r>
          </w:p>
          <w:p w14:paraId="6D5D4D92" w14:textId="77777777" w:rsidR="00FB3FDF" w:rsidRPr="00FB3FDF" w:rsidRDefault="00FB3FDF" w:rsidP="00E24D13">
            <w:pPr>
              <w:pStyle w:val="NurText"/>
              <w:tabs>
                <w:tab w:val="left" w:pos="4536"/>
              </w:tabs>
              <w:rPr>
                <w:rFonts w:asciiTheme="majorHAnsi" w:hAnsiTheme="majorHAnsi" w:cs="Arial"/>
                <w:color w:val="000000"/>
              </w:rPr>
            </w:pPr>
          </w:p>
          <w:p w14:paraId="07D095AD" w14:textId="77777777" w:rsidR="00D82C24" w:rsidRPr="003832D3" w:rsidRDefault="00D82C24" w:rsidP="003D7A3D">
            <w:pPr>
              <w:pStyle w:val="NurText"/>
              <w:tabs>
                <w:tab w:val="left" w:pos="4536"/>
              </w:tabs>
              <w:rPr>
                <w:rFonts w:asciiTheme="majorHAnsi" w:hAnsiTheme="majorHAnsi" w:cs="Arial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95B3D7" w:themeColor="accent1" w:themeTint="99"/>
            </w:tcBorders>
          </w:tcPr>
          <w:p w14:paraId="680AD28E" w14:textId="77777777" w:rsidR="00D82C24" w:rsidRPr="003832D3" w:rsidRDefault="00D82C24" w:rsidP="003D7A3D">
            <w:pPr>
              <w:pStyle w:val="NurText"/>
              <w:tabs>
                <w:tab w:val="left" w:pos="4536"/>
              </w:tabs>
              <w:rPr>
                <w:rFonts w:asciiTheme="majorHAnsi" w:hAnsiTheme="majorHAnsi" w:cs="Arial"/>
                <w:color w:val="000000"/>
              </w:rPr>
            </w:pPr>
          </w:p>
        </w:tc>
        <w:tc>
          <w:tcPr>
            <w:tcW w:w="598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023C8115" w14:textId="7D78AEB1" w:rsidR="00D82C24" w:rsidRPr="003832D3" w:rsidRDefault="00D82C24" w:rsidP="003D7A3D">
            <w:pPr>
              <w:pStyle w:val="NurText"/>
              <w:tabs>
                <w:tab w:val="left" w:pos="4536"/>
                <w:tab w:val="left" w:pos="6123"/>
              </w:tabs>
              <w:rPr>
                <w:rFonts w:asciiTheme="majorHAnsi" w:hAnsiTheme="majorHAnsi" w:cs="Arial"/>
                <w:color w:val="000000"/>
              </w:rPr>
            </w:pPr>
          </w:p>
        </w:tc>
      </w:tr>
    </w:tbl>
    <w:p w14:paraId="3CD4697D" w14:textId="77777777" w:rsidR="00D82C24" w:rsidRPr="003832D3" w:rsidRDefault="00D82C24" w:rsidP="00D82C24">
      <w:pPr>
        <w:pStyle w:val="NurText"/>
        <w:tabs>
          <w:tab w:val="left" w:pos="4536"/>
        </w:tabs>
        <w:rPr>
          <w:rFonts w:asciiTheme="majorHAnsi" w:hAnsiTheme="majorHAnsi" w:cs="Arial"/>
          <w:color w:val="000000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567"/>
        <w:gridCol w:w="5987"/>
      </w:tblGrid>
      <w:tr w:rsidR="00D82C24" w:rsidRPr="003832D3" w14:paraId="2BA2B369" w14:textId="77777777" w:rsidTr="00071306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14:paraId="41A6CA7D" w14:textId="77777777" w:rsidR="00D82C24" w:rsidRDefault="00E24D13" w:rsidP="003D7A3D">
            <w:pPr>
              <w:pStyle w:val="NurText"/>
              <w:tabs>
                <w:tab w:val="left" w:pos="4536"/>
              </w:tabs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Themenbeschreibung, kurze Zusammenfassung (max. 1000 Zeichen inkl. Leerschläge)</w:t>
            </w:r>
          </w:p>
          <w:p w14:paraId="10DC3C38" w14:textId="652E70B5" w:rsidR="00244A48" w:rsidRPr="003832D3" w:rsidRDefault="00244A48" w:rsidP="003D7A3D">
            <w:pPr>
              <w:pStyle w:val="NurText"/>
              <w:tabs>
                <w:tab w:val="left" w:pos="4536"/>
              </w:tabs>
              <w:rPr>
                <w:rFonts w:asciiTheme="majorHAnsi" w:hAnsiTheme="majorHAnsi" w:cs="Arial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95B3D7" w:themeColor="accent1" w:themeTint="99"/>
            </w:tcBorders>
          </w:tcPr>
          <w:p w14:paraId="6BFEE637" w14:textId="77777777" w:rsidR="00D82C24" w:rsidRPr="003832D3" w:rsidRDefault="00D82C24" w:rsidP="003D7A3D">
            <w:pPr>
              <w:pStyle w:val="NurText"/>
              <w:tabs>
                <w:tab w:val="left" w:pos="4536"/>
              </w:tabs>
              <w:rPr>
                <w:rFonts w:asciiTheme="majorHAnsi" w:hAnsiTheme="majorHAnsi" w:cs="Arial"/>
                <w:color w:val="000000"/>
              </w:rPr>
            </w:pPr>
          </w:p>
        </w:tc>
        <w:tc>
          <w:tcPr>
            <w:tcW w:w="598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2CD2BCD3" w14:textId="19D2C7F8" w:rsidR="00D82C24" w:rsidRPr="003832D3" w:rsidRDefault="00D82C24" w:rsidP="003D7A3D">
            <w:pPr>
              <w:pStyle w:val="NurText"/>
              <w:tabs>
                <w:tab w:val="left" w:pos="4536"/>
                <w:tab w:val="left" w:pos="6123"/>
              </w:tabs>
              <w:rPr>
                <w:rFonts w:asciiTheme="majorHAnsi" w:hAnsiTheme="majorHAnsi" w:cs="Arial"/>
                <w:color w:val="000000"/>
              </w:rPr>
            </w:pPr>
          </w:p>
        </w:tc>
      </w:tr>
    </w:tbl>
    <w:p w14:paraId="7764E8DB" w14:textId="77777777" w:rsidR="00D82C24" w:rsidRPr="003832D3" w:rsidRDefault="00D82C24" w:rsidP="00D82C24">
      <w:pPr>
        <w:pStyle w:val="NurText"/>
        <w:tabs>
          <w:tab w:val="left" w:pos="4536"/>
        </w:tabs>
        <w:rPr>
          <w:rFonts w:asciiTheme="majorHAnsi" w:hAnsiTheme="majorHAnsi" w:cs="Arial"/>
          <w:b/>
          <w:color w:val="000000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567"/>
        <w:gridCol w:w="5987"/>
      </w:tblGrid>
      <w:tr w:rsidR="00E24D13" w:rsidRPr="003832D3" w14:paraId="0BA4F7FF" w14:textId="77777777" w:rsidTr="00071306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14:paraId="24E02620" w14:textId="5C77ED50" w:rsidR="00E24D13" w:rsidRPr="003832D3" w:rsidRDefault="00E24D13" w:rsidP="003D7A3D">
            <w:pPr>
              <w:pStyle w:val="NurText"/>
              <w:tabs>
                <w:tab w:val="left" w:pos="4536"/>
              </w:tabs>
              <w:rPr>
                <w:rFonts w:asciiTheme="majorHAnsi" w:hAnsiTheme="majorHAnsi" w:cs="Arial"/>
                <w:color w:val="000000"/>
              </w:rPr>
            </w:pPr>
            <w:r w:rsidRPr="003832D3">
              <w:rPr>
                <w:rFonts w:asciiTheme="majorHAnsi" w:hAnsiTheme="majorHAnsi" w:cs="Arial"/>
              </w:rPr>
              <w:t xml:space="preserve">Wie wurden Sie auf </w:t>
            </w:r>
            <w:r>
              <w:rPr>
                <w:rFonts w:asciiTheme="majorHAnsi" w:hAnsiTheme="majorHAnsi" w:cs="Arial"/>
              </w:rPr>
              <w:t>den Theologiepreis aufmerksam</w:t>
            </w:r>
            <w:r w:rsidRPr="003832D3">
              <w:rPr>
                <w:rFonts w:asciiTheme="majorHAnsi" w:hAnsiTheme="majorHAnsi" w:cs="Arial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95B3D7" w:themeColor="accent1" w:themeTint="99"/>
            </w:tcBorders>
          </w:tcPr>
          <w:p w14:paraId="46234EAD" w14:textId="77777777" w:rsidR="00E24D13" w:rsidRPr="003832D3" w:rsidRDefault="00E24D13" w:rsidP="003D7A3D">
            <w:pPr>
              <w:pStyle w:val="NurText"/>
              <w:tabs>
                <w:tab w:val="left" w:pos="4536"/>
              </w:tabs>
              <w:rPr>
                <w:rFonts w:asciiTheme="majorHAnsi" w:hAnsiTheme="majorHAnsi" w:cs="Arial"/>
                <w:color w:val="000000"/>
              </w:rPr>
            </w:pPr>
          </w:p>
        </w:tc>
        <w:tc>
          <w:tcPr>
            <w:tcW w:w="598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538E0D67" w14:textId="77777777" w:rsidR="00E24D13" w:rsidRPr="003832D3" w:rsidRDefault="00E24D13" w:rsidP="003D7A3D">
            <w:pPr>
              <w:pStyle w:val="NurText"/>
              <w:tabs>
                <w:tab w:val="left" w:pos="4536"/>
                <w:tab w:val="left" w:pos="6123"/>
              </w:tabs>
              <w:rPr>
                <w:rFonts w:asciiTheme="majorHAnsi" w:hAnsiTheme="majorHAnsi" w:cs="Arial"/>
                <w:color w:val="000000"/>
              </w:rPr>
            </w:pPr>
          </w:p>
        </w:tc>
      </w:tr>
    </w:tbl>
    <w:p w14:paraId="6CD82C9B" w14:textId="77777777" w:rsidR="00BA6D21" w:rsidRPr="003832D3" w:rsidRDefault="00BA6D21" w:rsidP="00BA6D21">
      <w:pPr>
        <w:pStyle w:val="NurText"/>
        <w:tabs>
          <w:tab w:val="left" w:pos="4536"/>
        </w:tabs>
        <w:rPr>
          <w:rFonts w:asciiTheme="majorHAnsi" w:hAnsiTheme="majorHAnsi" w:cs="Arial"/>
          <w:b/>
          <w:color w:val="000000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567"/>
        <w:gridCol w:w="5987"/>
      </w:tblGrid>
      <w:tr w:rsidR="00BA6D21" w:rsidRPr="003832D3" w14:paraId="0FF9E763" w14:textId="77777777" w:rsidTr="00071306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14:paraId="3C3431CA" w14:textId="0DFAF2AB" w:rsidR="00BA6D21" w:rsidRPr="003832D3" w:rsidRDefault="00BA6D21" w:rsidP="003D7A3D">
            <w:pPr>
              <w:pStyle w:val="NurText"/>
              <w:tabs>
                <w:tab w:val="left" w:pos="4536"/>
              </w:tabs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</w:rPr>
              <w:t>Ort, Datum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95B3D7" w:themeColor="accent1" w:themeTint="99"/>
            </w:tcBorders>
          </w:tcPr>
          <w:p w14:paraId="3966F969" w14:textId="77777777" w:rsidR="00BA6D21" w:rsidRPr="003832D3" w:rsidRDefault="00BA6D21" w:rsidP="003D7A3D">
            <w:pPr>
              <w:pStyle w:val="NurText"/>
              <w:tabs>
                <w:tab w:val="left" w:pos="4536"/>
              </w:tabs>
              <w:rPr>
                <w:rFonts w:asciiTheme="majorHAnsi" w:hAnsiTheme="majorHAnsi" w:cs="Arial"/>
                <w:color w:val="000000"/>
              </w:rPr>
            </w:pPr>
          </w:p>
        </w:tc>
        <w:tc>
          <w:tcPr>
            <w:tcW w:w="598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73F6604A" w14:textId="77777777" w:rsidR="00BA6D21" w:rsidRDefault="00BA6D21" w:rsidP="003D7A3D">
            <w:pPr>
              <w:pStyle w:val="NurText"/>
              <w:tabs>
                <w:tab w:val="left" w:pos="4536"/>
                <w:tab w:val="left" w:pos="6123"/>
              </w:tabs>
              <w:rPr>
                <w:rFonts w:asciiTheme="majorHAnsi" w:hAnsiTheme="majorHAnsi" w:cs="Arial"/>
                <w:color w:val="000000"/>
              </w:rPr>
            </w:pPr>
          </w:p>
          <w:p w14:paraId="3E7B019E" w14:textId="1374693F" w:rsidR="00BA6D21" w:rsidRPr="003832D3" w:rsidRDefault="00BA6D21" w:rsidP="003D7A3D">
            <w:pPr>
              <w:pStyle w:val="NurText"/>
              <w:tabs>
                <w:tab w:val="left" w:pos="4536"/>
                <w:tab w:val="left" w:pos="6123"/>
              </w:tabs>
              <w:rPr>
                <w:rFonts w:asciiTheme="majorHAnsi" w:hAnsiTheme="majorHAnsi" w:cs="Arial"/>
                <w:color w:val="000000"/>
              </w:rPr>
            </w:pPr>
          </w:p>
        </w:tc>
      </w:tr>
    </w:tbl>
    <w:p w14:paraId="709A292C" w14:textId="77777777" w:rsidR="00BA6D21" w:rsidRPr="003832D3" w:rsidRDefault="00BA6D21" w:rsidP="00BA6D21">
      <w:pPr>
        <w:pStyle w:val="NurText"/>
        <w:tabs>
          <w:tab w:val="left" w:pos="4536"/>
        </w:tabs>
        <w:rPr>
          <w:rFonts w:asciiTheme="majorHAnsi" w:hAnsiTheme="majorHAnsi" w:cs="Arial"/>
          <w:b/>
          <w:color w:val="000000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567"/>
        <w:gridCol w:w="5987"/>
      </w:tblGrid>
      <w:tr w:rsidR="00BA6D21" w:rsidRPr="003832D3" w14:paraId="7C201BD9" w14:textId="77777777" w:rsidTr="00071306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14:paraId="1C37AA47" w14:textId="77777777" w:rsidR="00BA6D21" w:rsidRDefault="00BA6D21" w:rsidP="003D7A3D">
            <w:pPr>
              <w:pStyle w:val="NurText"/>
              <w:tabs>
                <w:tab w:val="left" w:pos="4536"/>
              </w:tabs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Unterschrift</w:t>
            </w:r>
          </w:p>
          <w:p w14:paraId="044708FA" w14:textId="77777777" w:rsidR="00E12F4A" w:rsidRDefault="00E12F4A" w:rsidP="003D7A3D">
            <w:pPr>
              <w:pStyle w:val="NurText"/>
              <w:tabs>
                <w:tab w:val="left" w:pos="4536"/>
              </w:tabs>
              <w:rPr>
                <w:rFonts w:asciiTheme="majorHAnsi" w:hAnsiTheme="majorHAnsi" w:cs="Arial"/>
                <w:color w:val="000000"/>
              </w:rPr>
            </w:pPr>
          </w:p>
          <w:p w14:paraId="652A814F" w14:textId="34301871" w:rsidR="00E12F4A" w:rsidRPr="003832D3" w:rsidRDefault="00E12F4A" w:rsidP="003D7A3D">
            <w:pPr>
              <w:pStyle w:val="NurText"/>
              <w:tabs>
                <w:tab w:val="left" w:pos="4536"/>
              </w:tabs>
              <w:rPr>
                <w:rFonts w:asciiTheme="majorHAnsi" w:hAnsiTheme="majorHAnsi" w:cs="Arial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95B3D7" w:themeColor="accent1" w:themeTint="99"/>
            </w:tcBorders>
          </w:tcPr>
          <w:p w14:paraId="2AAF9089" w14:textId="77777777" w:rsidR="00BA6D21" w:rsidRPr="003832D3" w:rsidRDefault="00BA6D21" w:rsidP="003D7A3D">
            <w:pPr>
              <w:pStyle w:val="NurText"/>
              <w:tabs>
                <w:tab w:val="left" w:pos="4536"/>
              </w:tabs>
              <w:rPr>
                <w:rFonts w:asciiTheme="majorHAnsi" w:hAnsiTheme="majorHAnsi" w:cs="Arial"/>
                <w:color w:val="000000"/>
              </w:rPr>
            </w:pPr>
          </w:p>
        </w:tc>
        <w:tc>
          <w:tcPr>
            <w:tcW w:w="598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13EB6270" w14:textId="77777777" w:rsidR="00BA6D21" w:rsidRDefault="00BA6D21" w:rsidP="003D7A3D">
            <w:pPr>
              <w:pStyle w:val="NurText"/>
              <w:tabs>
                <w:tab w:val="left" w:pos="4536"/>
                <w:tab w:val="left" w:pos="6123"/>
              </w:tabs>
              <w:rPr>
                <w:rFonts w:asciiTheme="majorHAnsi" w:hAnsiTheme="majorHAnsi" w:cs="Arial"/>
                <w:color w:val="000000"/>
              </w:rPr>
            </w:pPr>
          </w:p>
          <w:p w14:paraId="2C48B3A2" w14:textId="4DD8DEE2" w:rsidR="00BA6D21" w:rsidRPr="003832D3" w:rsidRDefault="00BA6D21" w:rsidP="003D7A3D">
            <w:pPr>
              <w:pStyle w:val="NurText"/>
              <w:tabs>
                <w:tab w:val="left" w:pos="4536"/>
                <w:tab w:val="left" w:pos="6123"/>
              </w:tabs>
              <w:rPr>
                <w:rFonts w:asciiTheme="majorHAnsi" w:hAnsiTheme="majorHAnsi" w:cs="Arial"/>
                <w:color w:val="000000"/>
              </w:rPr>
            </w:pPr>
          </w:p>
        </w:tc>
      </w:tr>
    </w:tbl>
    <w:p w14:paraId="7226AF4C" w14:textId="77777777" w:rsidR="006A4D72" w:rsidRDefault="006A4D72" w:rsidP="006A4D72">
      <w:pPr>
        <w:spacing w:after="0" w:line="240" w:lineRule="auto"/>
        <w:rPr>
          <w:rFonts w:asciiTheme="majorHAnsi" w:hAnsiTheme="majorHAnsi"/>
          <w:i/>
          <w:iCs/>
          <w:sz w:val="20"/>
          <w:szCs w:val="20"/>
        </w:rPr>
      </w:pPr>
    </w:p>
    <w:p w14:paraId="155AAA6A" w14:textId="50CB2CA3" w:rsidR="00F40A2E" w:rsidRPr="006A4D72" w:rsidRDefault="006A4D72" w:rsidP="006A4D72">
      <w:pPr>
        <w:spacing w:after="0" w:line="240" w:lineRule="auto"/>
        <w:rPr>
          <w:rFonts w:asciiTheme="majorHAnsi" w:hAnsiTheme="majorHAnsi" w:cs="Arial"/>
          <w:i/>
          <w:iCs/>
          <w:sz w:val="20"/>
          <w:szCs w:val="20"/>
        </w:rPr>
      </w:pPr>
      <w:r w:rsidRPr="006A4D72">
        <w:rPr>
          <w:rFonts w:asciiTheme="majorHAnsi" w:hAnsiTheme="majorHAnsi"/>
          <w:i/>
          <w:iCs/>
          <w:sz w:val="20"/>
          <w:szCs w:val="20"/>
        </w:rPr>
        <w:t xml:space="preserve">Bitte senden Sie das Bewerbungsformular sowie Ihre Arbeit in elektronischer Form (PDF) </w:t>
      </w:r>
      <w:r w:rsidRPr="006A4D72">
        <w:rPr>
          <w:rFonts w:asciiTheme="majorHAnsi" w:hAnsiTheme="majorHAnsi"/>
          <w:i/>
          <w:iCs/>
          <w:sz w:val="20"/>
          <w:szCs w:val="20"/>
        </w:rPr>
        <w:t xml:space="preserve">bis zum 31. März </w:t>
      </w:r>
      <w:r w:rsidRPr="006A4D72">
        <w:rPr>
          <w:rFonts w:asciiTheme="majorHAnsi" w:hAnsiTheme="majorHAnsi"/>
          <w:i/>
          <w:iCs/>
          <w:sz w:val="20"/>
          <w:szCs w:val="20"/>
        </w:rPr>
        <w:t>an</w:t>
      </w:r>
      <w:r w:rsidRPr="006A4D72">
        <w:rPr>
          <w:rFonts w:asciiTheme="majorHAnsi" w:hAnsiTheme="majorHAnsi"/>
          <w:i/>
          <w:iCs/>
          <w:sz w:val="20"/>
          <w:szCs w:val="20"/>
        </w:rPr>
        <w:t xml:space="preserve"> info@theologiestudium.ch. </w:t>
      </w:r>
    </w:p>
    <w:sectPr w:rsidR="00F40A2E" w:rsidRPr="006A4D72" w:rsidSect="006A4D72">
      <w:footerReference w:type="default" r:id="rId7"/>
      <w:headerReference w:type="first" r:id="rId8"/>
      <w:pgSz w:w="11906" w:h="16838" w:code="9"/>
      <w:pgMar w:top="2410" w:right="566" w:bottom="0" w:left="1417" w:header="454" w:footer="99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102A3E" w14:textId="77777777" w:rsidR="008074AF" w:rsidRDefault="008074AF" w:rsidP="00972882">
      <w:pPr>
        <w:spacing w:after="0" w:line="240" w:lineRule="auto"/>
      </w:pPr>
      <w:r>
        <w:separator/>
      </w:r>
    </w:p>
  </w:endnote>
  <w:endnote w:type="continuationSeparator" w:id="0">
    <w:p w14:paraId="6D5E1F6C" w14:textId="77777777" w:rsidR="008074AF" w:rsidRDefault="008074AF" w:rsidP="009728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eltenham Pro Cd">
    <w:panose1 w:val="02000506070000020003"/>
    <w:charset w:val="00"/>
    <w:family w:val="auto"/>
    <w:pitch w:val="variable"/>
    <w:sig w:usb0="A000006F" w:usb1="500078BB" w:usb2="00000000" w:usb3="00000000" w:csb0="00000093" w:csb1="00000000"/>
  </w:font>
  <w:font w:name="Cheltenham Pro Cd Ultra">
    <w:panose1 w:val="02000906080000020003"/>
    <w:charset w:val="00"/>
    <w:family w:val="auto"/>
    <w:pitch w:val="variable"/>
    <w:sig w:usb0="A000006F" w:usb1="500078B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EED8E3" w14:textId="77777777" w:rsidR="005F3002" w:rsidRPr="00045D72" w:rsidRDefault="005F3002" w:rsidP="00DF22F3">
    <w:pPr>
      <w:pStyle w:val="Fuzeile"/>
      <w:rPr>
        <w:rFonts w:asciiTheme="majorHAnsi" w:hAnsiTheme="majorHAnsi"/>
        <w:sz w:val="19"/>
        <w:szCs w:val="19"/>
      </w:rPr>
    </w:pPr>
    <w:r w:rsidRPr="00045D72">
      <w:rPr>
        <w:rFonts w:asciiTheme="majorHAnsi" w:hAnsiTheme="majorHAnsi"/>
        <w:sz w:val="19"/>
        <w:szCs w:val="19"/>
      </w:rPr>
      <w:fldChar w:fldCharType="begin"/>
    </w:r>
    <w:r w:rsidRPr="00045D72">
      <w:rPr>
        <w:rFonts w:asciiTheme="majorHAnsi" w:hAnsiTheme="majorHAnsi"/>
        <w:sz w:val="19"/>
        <w:szCs w:val="19"/>
      </w:rPr>
      <w:instrText>PAGE  \* Arabic  \* MERGEFORMAT</w:instrText>
    </w:r>
    <w:r w:rsidRPr="00045D72">
      <w:rPr>
        <w:rFonts w:asciiTheme="majorHAnsi" w:hAnsiTheme="majorHAnsi"/>
        <w:sz w:val="19"/>
        <w:szCs w:val="19"/>
      </w:rPr>
      <w:fldChar w:fldCharType="separate"/>
    </w:r>
    <w:r w:rsidR="008267C0" w:rsidRPr="008267C0">
      <w:rPr>
        <w:rFonts w:asciiTheme="majorHAnsi" w:hAnsiTheme="majorHAnsi"/>
        <w:noProof/>
        <w:sz w:val="19"/>
        <w:szCs w:val="19"/>
        <w:lang w:val="de-DE"/>
      </w:rPr>
      <w:t>2</w:t>
    </w:r>
    <w:r w:rsidRPr="00045D72">
      <w:rPr>
        <w:rFonts w:asciiTheme="majorHAnsi" w:hAnsiTheme="majorHAnsi"/>
        <w:sz w:val="19"/>
        <w:szCs w:val="19"/>
      </w:rPr>
      <w:fldChar w:fldCharType="end"/>
    </w:r>
    <w:r w:rsidRPr="00045D72">
      <w:rPr>
        <w:rFonts w:asciiTheme="majorHAnsi" w:hAnsiTheme="majorHAnsi"/>
        <w:sz w:val="19"/>
        <w:szCs w:val="19"/>
        <w:lang w:val="de-DE"/>
      </w:rPr>
      <w:t>/</w:t>
    </w:r>
    <w:r w:rsidRPr="00045D72">
      <w:rPr>
        <w:rFonts w:asciiTheme="majorHAnsi" w:hAnsiTheme="majorHAnsi"/>
        <w:sz w:val="19"/>
        <w:szCs w:val="19"/>
      </w:rPr>
      <w:fldChar w:fldCharType="begin"/>
    </w:r>
    <w:r w:rsidRPr="00045D72">
      <w:rPr>
        <w:rFonts w:asciiTheme="majorHAnsi" w:hAnsiTheme="majorHAnsi"/>
        <w:sz w:val="19"/>
        <w:szCs w:val="19"/>
      </w:rPr>
      <w:instrText>NUMPAGES  \* Arabic  \* MERGEFORMAT</w:instrText>
    </w:r>
    <w:r w:rsidRPr="00045D72">
      <w:rPr>
        <w:rFonts w:asciiTheme="majorHAnsi" w:hAnsiTheme="majorHAnsi"/>
        <w:sz w:val="19"/>
        <w:szCs w:val="19"/>
      </w:rPr>
      <w:fldChar w:fldCharType="separate"/>
    </w:r>
    <w:r w:rsidR="008267C0" w:rsidRPr="008267C0">
      <w:rPr>
        <w:rFonts w:asciiTheme="majorHAnsi" w:hAnsiTheme="majorHAnsi"/>
        <w:noProof/>
        <w:sz w:val="19"/>
        <w:szCs w:val="19"/>
        <w:lang w:val="de-DE"/>
      </w:rPr>
      <w:t>2</w:t>
    </w:r>
    <w:r w:rsidRPr="00045D72">
      <w:rPr>
        <w:rFonts w:asciiTheme="majorHAnsi" w:hAnsiTheme="majorHAnsi"/>
        <w:sz w:val="19"/>
        <w:szCs w:val="19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A71C6F" w14:textId="77777777" w:rsidR="008074AF" w:rsidRDefault="008074AF" w:rsidP="00972882">
      <w:pPr>
        <w:spacing w:after="0" w:line="240" w:lineRule="auto"/>
      </w:pPr>
      <w:r>
        <w:separator/>
      </w:r>
    </w:p>
  </w:footnote>
  <w:footnote w:type="continuationSeparator" w:id="0">
    <w:p w14:paraId="49BC3FD4" w14:textId="77777777" w:rsidR="008074AF" w:rsidRDefault="008074AF" w:rsidP="009728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AF4639" w14:textId="5EC2B72B" w:rsidR="007948C9" w:rsidRDefault="006A4D72" w:rsidP="008D4DA8">
    <w:pPr>
      <w:pStyle w:val="Kopfzeile"/>
      <w:jc w:val="center"/>
      <w:rPr>
        <w:rFonts w:ascii="Cheltenham Pro Cd" w:hAnsi="Cheltenham Pro Cd"/>
        <w:sz w:val="19"/>
        <w:szCs w:val="19"/>
      </w:rPr>
    </w:pPr>
    <w:r>
      <w:rPr>
        <w:rFonts w:ascii="Cheltenham Pro Cd" w:hAnsi="Cheltenham Pro Cd"/>
        <w:noProof/>
        <w:sz w:val="19"/>
        <w:szCs w:val="19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EF9DD03" wp14:editId="54CB5C38">
              <wp:simplePos x="0" y="0"/>
              <wp:positionH relativeFrom="column">
                <wp:posOffset>-669136</wp:posOffset>
              </wp:positionH>
              <wp:positionV relativeFrom="paragraph">
                <wp:posOffset>-57631</wp:posOffset>
              </wp:positionV>
              <wp:extent cx="7090874" cy="1104128"/>
              <wp:effectExtent l="0" t="0" r="0" b="1270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0874" cy="1104128"/>
                        <a:chOff x="0" y="0"/>
                        <a:chExt cx="7090874" cy="1104128"/>
                      </a:xfrm>
                    </wpg:grpSpPr>
                    <pic:pic xmlns:pic="http://schemas.openxmlformats.org/drawingml/2006/picture">
                      <pic:nvPicPr>
                        <pic:cNvPr id="27" name="Grafik 27" descr="Ein Bild, das Text, ClipArt, Zahnrad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5903"/>
                          <a:ext cx="1985010" cy="1038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" name="Grafik 28" descr="Ein Bild, das Text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59179" y="0"/>
                          <a:ext cx="2131695" cy="6692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142076" id="Gruppieren 1" o:spid="_x0000_s1026" style="position:absolute;margin-left:-52.7pt;margin-top:-4.55pt;width:558.35pt;height:86.95pt;z-index:-251657216" coordsize="70908,1104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EsAAAAAQACASwAAAAB&#10;AAI4QklNBCYAAAAAAA4AAAAAAAAAAAAAP4AAADhCSU0D8gAAAAAACgAA////////AAA4QklNBA0A&#10;AAAAAAQAAABa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CiAAAAABSZ2h0bG9uZwAABNU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QAAAAAAAQAAAADOEJJTQQMAAAAABXFAAAA&#10;AQAAAKAAAABUAAAB4AAAnYAAABWpABgAAf/Y/+0ADEFkb2JlX0NNAAH/7gAOQWRvYmUAZIAAAAAB&#10;/9sAhAAMCAgICQgMCQkMEQsKCxEVDwwMDxUYExMVExMYEQwMDAwMDBEMDAwMDAwMDAwMDAwMDAwM&#10;DAwMDAwMDAwMDAwMAQ0LCw0ODRAODhAUDg4OFBQODg4OFBEMDAwMDBERDAwMDAwMEQwMDAwMDAwM&#10;DAwMDAwMDAwMDAwMDAwMDAwMDAz/wAARCABU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IMWElDQ19QUk9GSUxFAAEBAAAMSExp&#10;bm8CEAAAbW50clJHQiBYWVogB84AAgAJAAYAMQAAYWNzcE1TRlQAAAAASUVDIHNSR0IAAAAAAAAA&#10;AAAAAAE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FI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ASAAAAAEAAgBIAAAA&#10;AQACOEJJTQQmAAAAAAAOAAAAAAAAAAAAAD+AAAA4QklNBA0AAAAAAAQAAABa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ETAAAAAFJn&#10;aHRsb25nAAADag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M4QklNBAwAAAAADQsAAAABAAAAnwAAADIAAAHgAABdwAAADO8AGAAB/9j/7QAMQWRvYmVfQ00A&#10;Af/uAA5BZG9iZQBkgAAAAAH/2wCEAAwICAgJCAwJCQwRCwoLERUPDAwPFRgTExUTExgRDAwMDAwM&#10;EQwMDAwMDAwMDAwMDAwMDAwMDAwMDAwMDAwMDAwBDQsLDQ4NEA4OEBQODg4UFA4ODg4UEQwMDAwM&#10;EREMDAwMDAwRDAwMDAwMDAwMDAwMDAwMDAwMDAwMDAwMDAwMDP/AABEIADIAnw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Q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EAAAAAB/9sAhAABAQEBAQEBAQEBAQEBAQEB&#10;AQEBAQEBAQEBAQEBAQEBAQEBAQEBAQEBAQEBAgICAgICAgICAgIDAwMDAwMDAwMDAQEBAQEBAQEB&#10;AQECAgECAgMDAwMDAwMDAwMDAwMDAwMDAwMDAwMDAwMDAwMDAwMDAwMDAwMDAwMDAwMDAwMDAwP/&#10;wAARCAETA2oDAREAAhEBAxEB/90ABABu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Mb7n21H&#10;uGPaMm4cGm7JsWM3Dth8tQLuGXCmeopRl48K1QMk+LNVSSxioERi8kbrqupA917p8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Vn/En4O796r+X3za+cPyD39tXsfuv5Nbh2x1/1jS7MxmVx21+lPid1XTyx9adY&#10;40ZwvkqrdufylbNlt2VasKGuyscMtNFCodW917qzD37r3Xvfuvde9+691737r3Xvfuvde9+69173&#10;7r3Xvfuvde9+691737r3Xvfuvde9+691737r3Xvfuvde9+691737r3Xvfuvde9+691737r3Xvfuv&#10;de9+691737r3Xvfuvde9+691737r3Xvfuvde9+691737r3Xvfuvde9+691737r3X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7" o:spid="_x0000_s1027" type="#_x0000_t75" alt="Ein Bild, das Text, ClipArt, Zahnrad enthält.&#10;&#10;Automatisch generierte Beschreibung" style="position:absolute;top:659;width:19850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">
                <v:imagedata r:id="rId3" o:title="Ein Bild, das Text, ClipArt, Zahnrad enthält"/>
              </v:shape>
              <v:shape id="Grafik 28" o:spid="_x0000_s1028" type="#_x0000_t75" alt="Ein Bild, das Text enthält.&#10;&#10;Automatisch generierte Beschreibung" style="position:absolute;left:49591;width:21317;height:6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">
                <v:imagedata r:id="rId4" o:title="Ein Bild, das Text enthält"/>
              </v:shape>
            </v:group>
          </w:pict>
        </mc:Fallback>
      </mc:AlternateContent>
    </w:r>
  </w:p>
  <w:p w14:paraId="4946E910" w14:textId="34105FAF" w:rsidR="002F39A8" w:rsidRPr="00A524B5" w:rsidRDefault="002F39A8" w:rsidP="00CB6D3D">
    <w:pPr>
      <w:pStyle w:val="Kopfzeile"/>
      <w:jc w:val="right"/>
      <w:rPr>
        <w:rFonts w:ascii="Cheltenham Pro Cd" w:hAnsi="Cheltenham Pro Cd"/>
        <w:sz w:val="19"/>
        <w:szCs w:val="1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14636"/>
    <w:multiLevelType w:val="hybridMultilevel"/>
    <w:tmpl w:val="A864B374"/>
    <w:lvl w:ilvl="0" w:tplc="ECFAEEC6">
      <w:numFmt w:val="bullet"/>
      <w:lvlText w:val="-"/>
      <w:lvlJc w:val="left"/>
      <w:pPr>
        <w:ind w:left="1065" w:hanging="705"/>
      </w:pPr>
      <w:rPr>
        <w:rFonts w:ascii="Cambria" w:eastAsiaTheme="minorHAnsi" w:hAnsi="Cambria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B06F70"/>
    <w:multiLevelType w:val="hybridMultilevel"/>
    <w:tmpl w:val="B69613C2"/>
    <w:lvl w:ilvl="0" w:tplc="ECFAEEC6">
      <w:numFmt w:val="bullet"/>
      <w:lvlText w:val="-"/>
      <w:lvlJc w:val="left"/>
      <w:pPr>
        <w:ind w:left="1065" w:hanging="705"/>
      </w:pPr>
      <w:rPr>
        <w:rFonts w:ascii="Cambria" w:eastAsiaTheme="minorHAnsi" w:hAnsi="Cambria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1628FB"/>
    <w:multiLevelType w:val="hybridMultilevel"/>
    <w:tmpl w:val="CFDCD91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D9620D"/>
    <w:multiLevelType w:val="hybridMultilevel"/>
    <w:tmpl w:val="9C4233BA"/>
    <w:lvl w:ilvl="0" w:tplc="ECFAEEC6">
      <w:numFmt w:val="bullet"/>
      <w:lvlText w:val="-"/>
      <w:lvlJc w:val="left"/>
      <w:pPr>
        <w:ind w:left="1065" w:hanging="705"/>
      </w:pPr>
      <w:rPr>
        <w:rFonts w:ascii="Cambria" w:eastAsiaTheme="minorHAnsi" w:hAnsi="Cambria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AE7"/>
    <w:rsid w:val="00022B9F"/>
    <w:rsid w:val="00027353"/>
    <w:rsid w:val="00045D1D"/>
    <w:rsid w:val="00045D72"/>
    <w:rsid w:val="0006292E"/>
    <w:rsid w:val="00071306"/>
    <w:rsid w:val="00082AE7"/>
    <w:rsid w:val="000B171F"/>
    <w:rsid w:val="000F5340"/>
    <w:rsid w:val="001366CA"/>
    <w:rsid w:val="001426A3"/>
    <w:rsid w:val="001436D5"/>
    <w:rsid w:val="001451C8"/>
    <w:rsid w:val="0015553A"/>
    <w:rsid w:val="0015648E"/>
    <w:rsid w:val="0016633D"/>
    <w:rsid w:val="001D0DBD"/>
    <w:rsid w:val="001F3EA4"/>
    <w:rsid w:val="00244A48"/>
    <w:rsid w:val="0025653C"/>
    <w:rsid w:val="0029099E"/>
    <w:rsid w:val="002B0783"/>
    <w:rsid w:val="002D1CA4"/>
    <w:rsid w:val="002E3836"/>
    <w:rsid w:val="002F39A8"/>
    <w:rsid w:val="003037B9"/>
    <w:rsid w:val="00306BF7"/>
    <w:rsid w:val="0032130E"/>
    <w:rsid w:val="003352EB"/>
    <w:rsid w:val="00371700"/>
    <w:rsid w:val="003832D3"/>
    <w:rsid w:val="00391B29"/>
    <w:rsid w:val="003B4166"/>
    <w:rsid w:val="003F75D7"/>
    <w:rsid w:val="00411A8D"/>
    <w:rsid w:val="00416828"/>
    <w:rsid w:val="00424957"/>
    <w:rsid w:val="004301FE"/>
    <w:rsid w:val="00436037"/>
    <w:rsid w:val="00436C61"/>
    <w:rsid w:val="00462D89"/>
    <w:rsid w:val="00470D73"/>
    <w:rsid w:val="004A3D28"/>
    <w:rsid w:val="004B3083"/>
    <w:rsid w:val="004B48BB"/>
    <w:rsid w:val="004F59E8"/>
    <w:rsid w:val="0050220E"/>
    <w:rsid w:val="005103FC"/>
    <w:rsid w:val="00516B47"/>
    <w:rsid w:val="00536DBF"/>
    <w:rsid w:val="0054476A"/>
    <w:rsid w:val="005C27B0"/>
    <w:rsid w:val="005C3B76"/>
    <w:rsid w:val="005E7E06"/>
    <w:rsid w:val="005F3002"/>
    <w:rsid w:val="005F7005"/>
    <w:rsid w:val="005F7C58"/>
    <w:rsid w:val="00605EC9"/>
    <w:rsid w:val="006555FB"/>
    <w:rsid w:val="006A1603"/>
    <w:rsid w:val="006A4D72"/>
    <w:rsid w:val="006B50CA"/>
    <w:rsid w:val="006C5761"/>
    <w:rsid w:val="006F3328"/>
    <w:rsid w:val="007074C1"/>
    <w:rsid w:val="00721948"/>
    <w:rsid w:val="00721D56"/>
    <w:rsid w:val="00723F8D"/>
    <w:rsid w:val="0072571A"/>
    <w:rsid w:val="00761171"/>
    <w:rsid w:val="00773B16"/>
    <w:rsid w:val="00775ED1"/>
    <w:rsid w:val="007948C9"/>
    <w:rsid w:val="0079581F"/>
    <w:rsid w:val="007968B1"/>
    <w:rsid w:val="007B13BE"/>
    <w:rsid w:val="007C41EB"/>
    <w:rsid w:val="007F0AE9"/>
    <w:rsid w:val="0080259A"/>
    <w:rsid w:val="008074AF"/>
    <w:rsid w:val="008267C0"/>
    <w:rsid w:val="00841A88"/>
    <w:rsid w:val="00854C14"/>
    <w:rsid w:val="00855D1A"/>
    <w:rsid w:val="00857EC5"/>
    <w:rsid w:val="0086741D"/>
    <w:rsid w:val="00893EC1"/>
    <w:rsid w:val="008951B0"/>
    <w:rsid w:val="008A6F49"/>
    <w:rsid w:val="008C10E4"/>
    <w:rsid w:val="008D4DA8"/>
    <w:rsid w:val="009043BD"/>
    <w:rsid w:val="00913483"/>
    <w:rsid w:val="00922BED"/>
    <w:rsid w:val="0093274A"/>
    <w:rsid w:val="00943583"/>
    <w:rsid w:val="00972882"/>
    <w:rsid w:val="00994EAB"/>
    <w:rsid w:val="009A333A"/>
    <w:rsid w:val="009B5300"/>
    <w:rsid w:val="009C01C2"/>
    <w:rsid w:val="009D54C0"/>
    <w:rsid w:val="009E3BC2"/>
    <w:rsid w:val="009F5DB2"/>
    <w:rsid w:val="00A51C22"/>
    <w:rsid w:val="00A524B5"/>
    <w:rsid w:val="00A80748"/>
    <w:rsid w:val="00AE5038"/>
    <w:rsid w:val="00AF1E78"/>
    <w:rsid w:val="00B03AEA"/>
    <w:rsid w:val="00B24D7E"/>
    <w:rsid w:val="00B27F15"/>
    <w:rsid w:val="00B363E7"/>
    <w:rsid w:val="00B61FD6"/>
    <w:rsid w:val="00B65253"/>
    <w:rsid w:val="00BA6D21"/>
    <w:rsid w:val="00BB777A"/>
    <w:rsid w:val="00BC6262"/>
    <w:rsid w:val="00BE0F5B"/>
    <w:rsid w:val="00C53598"/>
    <w:rsid w:val="00C748E3"/>
    <w:rsid w:val="00C90DB9"/>
    <w:rsid w:val="00CA6036"/>
    <w:rsid w:val="00CB4390"/>
    <w:rsid w:val="00CB6D3D"/>
    <w:rsid w:val="00D030B2"/>
    <w:rsid w:val="00D06308"/>
    <w:rsid w:val="00D14512"/>
    <w:rsid w:val="00D47DA4"/>
    <w:rsid w:val="00D63A9E"/>
    <w:rsid w:val="00D63AA6"/>
    <w:rsid w:val="00D6533A"/>
    <w:rsid w:val="00D7529A"/>
    <w:rsid w:val="00D82C24"/>
    <w:rsid w:val="00D84ADA"/>
    <w:rsid w:val="00D96232"/>
    <w:rsid w:val="00DA1918"/>
    <w:rsid w:val="00DA46A6"/>
    <w:rsid w:val="00DA5656"/>
    <w:rsid w:val="00DC42AB"/>
    <w:rsid w:val="00DC643A"/>
    <w:rsid w:val="00DF22F3"/>
    <w:rsid w:val="00DF3FD5"/>
    <w:rsid w:val="00E0670D"/>
    <w:rsid w:val="00E12F4A"/>
    <w:rsid w:val="00E14FF4"/>
    <w:rsid w:val="00E2352C"/>
    <w:rsid w:val="00E24D13"/>
    <w:rsid w:val="00E427E6"/>
    <w:rsid w:val="00E44BD6"/>
    <w:rsid w:val="00E77620"/>
    <w:rsid w:val="00E81DD2"/>
    <w:rsid w:val="00EA2836"/>
    <w:rsid w:val="00EB79B2"/>
    <w:rsid w:val="00F07838"/>
    <w:rsid w:val="00F33FD5"/>
    <w:rsid w:val="00F40A2E"/>
    <w:rsid w:val="00F40CBC"/>
    <w:rsid w:val="00F463EB"/>
    <w:rsid w:val="00F51133"/>
    <w:rsid w:val="00F701AC"/>
    <w:rsid w:val="00F75BAF"/>
    <w:rsid w:val="00F96089"/>
    <w:rsid w:val="00FB3FDF"/>
    <w:rsid w:val="00FC7CDD"/>
    <w:rsid w:val="00FC7F26"/>
    <w:rsid w:val="00FD7E03"/>
    <w:rsid w:val="00FF2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4:docId w14:val="500CE979"/>
  <w15:docId w15:val="{33640E39-C7EA-44A9-90CC-6AF415C9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semiHidden/>
    <w:qFormat/>
    <w:rsid w:val="0015553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9728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15553A"/>
  </w:style>
  <w:style w:type="paragraph" w:styleId="Fuzeile">
    <w:name w:val="footer"/>
    <w:basedOn w:val="Standard"/>
    <w:link w:val="FuzeileZchn"/>
    <w:uiPriority w:val="99"/>
    <w:semiHidden/>
    <w:rsid w:val="009728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15553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2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288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rsid w:val="00D84ADA"/>
    <w:rPr>
      <w:color w:val="0000FF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DF22F3"/>
    <w:rPr>
      <w:color w:val="808080"/>
    </w:rPr>
  </w:style>
  <w:style w:type="table" w:styleId="Tabellenraster">
    <w:name w:val="Table Grid"/>
    <w:basedOn w:val="NormaleTabelle"/>
    <w:uiPriority w:val="59"/>
    <w:rsid w:val="00A51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enderadresse">
    <w:name w:val="Absenderadresse"/>
    <w:basedOn w:val="Standard"/>
    <w:qFormat/>
    <w:rsid w:val="00436C61"/>
    <w:pPr>
      <w:autoSpaceDE w:val="0"/>
      <w:autoSpaceDN w:val="0"/>
      <w:adjustRightInd w:val="0"/>
      <w:spacing w:after="0" w:line="210" w:lineRule="exact"/>
    </w:pPr>
    <w:rPr>
      <w:rFonts w:ascii="Cheltenham Pro Cd" w:hAnsi="Cheltenham Pro Cd" w:cs="Times New Roman"/>
      <w:color w:val="000000" w:themeColor="text1"/>
      <w:sz w:val="19"/>
      <w:szCs w:val="19"/>
    </w:rPr>
  </w:style>
  <w:style w:type="paragraph" w:customStyle="1" w:styleId="Betreff">
    <w:name w:val="Betreff"/>
    <w:basedOn w:val="Standard"/>
    <w:qFormat/>
    <w:rsid w:val="0015553A"/>
    <w:pPr>
      <w:spacing w:after="0" w:line="280" w:lineRule="exact"/>
    </w:pPr>
    <w:rPr>
      <w:rFonts w:asciiTheme="majorHAnsi" w:hAnsiTheme="majorHAnsi"/>
      <w:b/>
      <w:color w:val="000000" w:themeColor="text1"/>
    </w:rPr>
  </w:style>
  <w:style w:type="paragraph" w:customStyle="1" w:styleId="Grundtext">
    <w:name w:val="Grundtext"/>
    <w:basedOn w:val="Standard"/>
    <w:qFormat/>
    <w:rsid w:val="0015553A"/>
    <w:pPr>
      <w:spacing w:after="0" w:line="280" w:lineRule="exact"/>
    </w:pPr>
    <w:rPr>
      <w:rFonts w:asciiTheme="majorHAnsi" w:hAnsiTheme="majorHAnsi"/>
    </w:rPr>
  </w:style>
  <w:style w:type="paragraph" w:customStyle="1" w:styleId="Absenderadressefett">
    <w:name w:val="Absenderadresse_fett"/>
    <w:basedOn w:val="Standard"/>
    <w:qFormat/>
    <w:rsid w:val="00436C61"/>
    <w:pPr>
      <w:autoSpaceDE w:val="0"/>
      <w:autoSpaceDN w:val="0"/>
      <w:adjustRightInd w:val="0"/>
      <w:spacing w:after="0" w:line="210" w:lineRule="exact"/>
    </w:pPr>
    <w:rPr>
      <w:rFonts w:ascii="Cheltenham Pro Cd Ultra" w:hAnsi="Cheltenham Pro Cd Ultra" w:cs="Times New Roman"/>
      <w:color w:val="000000" w:themeColor="text1"/>
      <w:sz w:val="19"/>
      <w:szCs w:val="19"/>
    </w:rPr>
  </w:style>
  <w:style w:type="paragraph" w:customStyle="1" w:styleId="Absenderadresseunterstrichen">
    <w:name w:val="Absenderadresse_unterstrichen"/>
    <w:basedOn w:val="Standard"/>
    <w:qFormat/>
    <w:rsid w:val="00436C61"/>
    <w:pPr>
      <w:autoSpaceDE w:val="0"/>
      <w:autoSpaceDN w:val="0"/>
      <w:adjustRightInd w:val="0"/>
      <w:spacing w:after="0" w:line="210" w:lineRule="exact"/>
    </w:pPr>
    <w:rPr>
      <w:rFonts w:ascii="Cheltenham Pro Cd" w:hAnsi="Cheltenham Pro Cd" w:cs="Times New Roman"/>
      <w:color w:val="000000" w:themeColor="text1"/>
      <w:sz w:val="19"/>
      <w:szCs w:val="19"/>
      <w:u w:val="single"/>
    </w:rPr>
  </w:style>
  <w:style w:type="paragraph" w:styleId="Listenabsatz">
    <w:name w:val="List Paragraph"/>
    <w:basedOn w:val="Standard"/>
    <w:uiPriority w:val="34"/>
    <w:semiHidden/>
    <w:qFormat/>
    <w:rsid w:val="005103F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rsid w:val="004301F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4301F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301F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4301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301FE"/>
    <w:rPr>
      <w:b/>
      <w:bCs/>
      <w:sz w:val="20"/>
      <w:szCs w:val="20"/>
    </w:rPr>
  </w:style>
  <w:style w:type="paragraph" w:styleId="NurText">
    <w:name w:val="Plain Text"/>
    <w:basedOn w:val="Standard"/>
    <w:link w:val="NurTextZchn"/>
    <w:semiHidden/>
    <w:rsid w:val="00F40A2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de-DE" w:eastAsia="de-DE"/>
    </w:rPr>
  </w:style>
  <w:style w:type="character" w:customStyle="1" w:styleId="NurTextZchn">
    <w:name w:val="Nur Text Zchn"/>
    <w:basedOn w:val="Absatz-Standardschriftart"/>
    <w:link w:val="NurText"/>
    <w:semiHidden/>
    <w:rsid w:val="00F40A2E"/>
    <w:rPr>
      <w:rFonts w:ascii="Courier New" w:eastAsia="Times New Roman" w:hAnsi="Courier New" w:cs="Times New Roman"/>
      <w:sz w:val="20"/>
      <w:szCs w:val="20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F39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bachmann\AppData\Roaming\Microsoft\Templates\Briefvorlage%20-%20theologiepreis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Briefvorlage - theologiepreis.dotx</Template>
  <TotalTime>0</TotalTime>
  <Pages>1</Pages>
  <Words>72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</vt:lpstr>
    </vt:vector>
  </TitlesOfParts>
  <Company>Detail AG</Company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</dc:title>
  <dc:creator>Bachmann Matthias</dc:creator>
  <cp:lastModifiedBy>Stöcklin Sara</cp:lastModifiedBy>
  <cp:revision>8</cp:revision>
  <cp:lastPrinted>2020-09-23T13:12:00Z</cp:lastPrinted>
  <dcterms:created xsi:type="dcterms:W3CDTF">2021-01-20T13:35:00Z</dcterms:created>
  <dcterms:modified xsi:type="dcterms:W3CDTF">2021-01-26T15:49:00Z</dcterms:modified>
</cp:coreProperties>
</file>